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pStyle w:val="1"/>
        <w:snapToGrid w:val="0"/>
        <w:spacing w:before="60" w:after="60" w:line="312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4959系列综测仪——提升测试效率的全能助手</w:t>
      </w:r>
    </w:p>
    <w:p>
      <w:pPr>
        <w:jc w:val="center"/>
        <w:rPr>
          <w:color w:val="000000"/>
          <w:sz w:val="24"/>
          <w:szCs w:val="24"/>
        </w:rPr>
      </w:pPr>
      <w:r>
        <w:rPr>
          <w:rStyle w:val="15"/>
          <w:color w:val="000000"/>
          <w:sz w:val="24"/>
          <w:szCs w:val="24"/>
          <w:u w:val="none"/>
        </w:rPr>
        <w:fldChar w:fldCharType="begin"/>
      </w:r>
      <w:r>
        <w:instrText>HYPERLINK "javascript:void(0); normalLink"</w:instrText>
      </w:r>
      <w:r>
        <w:rPr>
          <w:rStyle w:val="15"/>
          <w:color w:val="000000"/>
          <w:sz w:val="24"/>
          <w:szCs w:val="24"/>
          <w:u w:val="none"/>
        </w:rPr>
        <w:fldChar w:fldCharType="separate"/>
      </w:r>
      <w:r>
        <w:rPr>
          <w:rStyle w:val="15"/>
          <w:color w:val="000000"/>
          <w:sz w:val="24"/>
          <w:szCs w:val="24"/>
          <w:u w:val="none"/>
        </w:rPr>
        <w:t>来源：电科思仪</w:t>
      </w:r>
      <w:r>
        <w:rPr>
          <w:rStyle w:val="15"/>
          <w:color w:val="000000"/>
          <w:sz w:val="24"/>
          <w:szCs w:val="24"/>
          <w:u w:val="none"/>
        </w:rPr>
        <w:fldChar w:fldCharType="end"/>
      </w:r>
    </w:p>
    <w:p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随着无线通信、光通信与射频应用技术的协同发展，具备综合测试能力的仪器设备的重要性日益凸显。4959系列综合测试仪作为高度集成的多功能测试设备，凭借全面的测试功能和可靠的性能表现，已广泛应用于通信、航空航天、电子制造等领域，为用户提供精准、高效的测试解决方案，成为提升测试效率的关键工具。</w:t>
      </w:r>
    </w:p>
    <w:p>
      <w:pPr>
        <w:jc w:val="both"/>
        <w:rPr>
          <w:color w:val="000000"/>
          <w:sz w:val="24"/>
          <w:szCs w:val="24"/>
        </w:rPr>
      </w:pPr>
    </w:p>
    <w:p>
      <w:pPr>
        <w:spacing w:before="150" w:after="15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drawing>
          <wp:inline distT="0" distB="0" distL="0" distR="0">
            <wp:extent cx="3558776" cy="1829310"/>
            <wp:effectExtent l="0" t="0" r="5" b="33"/>
            <wp:docPr id="1" name="图片 1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3558776" cy="182931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4959系列微波综合测试仪</w:t>
      </w:r>
    </w:p>
    <w:p>
      <w:pPr>
        <w:jc w:val="both"/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r>
        <w:rPr>
          <w:b/>
          <w:color w:val="000000"/>
          <w:sz w:val="24"/>
          <w:szCs w:val="24"/>
        </w:rPr>
        <w:t>一机多能，高效集成</w:t>
      </w:r>
    </w:p>
    <w:p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4959打破传统测试设备功能单一的局限，集频谱分析、矢量网络分析、矢量电压计、天馈线测试、光时域和光功率测试、噪声系数测试等功能于一体。集成化的设计不仅节省仪器购置、场地占用的成本，更减少技术人员在不同仪器间切换、调试的时间，简化了测试流程。尤其适用于现场测试、移动运维等对便携性和效率要求较高的场景，让测试更高效、更便捷。</w:t>
      </w:r>
    </w:p>
    <w:p>
      <w:pPr>
        <w:jc w:val="both"/>
        <w:rPr>
          <w:color w:val="000000"/>
          <w:sz w:val="24"/>
          <w:szCs w:val="24"/>
        </w:rPr>
      </w:pPr>
    </w:p>
    <w:p>
      <w:pPr>
        <w:spacing w:before="150" w:after="15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drawing>
          <wp:inline distT="0" distB="0" distL="0" distR="0">
            <wp:extent cx="3661265" cy="1676549"/>
            <wp:effectExtent l="0" t="0" r="6" b="16"/>
            <wp:docPr id="4" name="图片 4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3661265" cy="1676549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实时频谱分析</w:t>
      </w:r>
    </w:p>
    <w:p>
      <w:pPr>
        <w:spacing w:before="150" w:after="15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drawing>
          <wp:inline distT="0" distB="0" distL="0" distR="0">
            <wp:extent cx="3834040" cy="2055535"/>
            <wp:effectExtent l="0" t="0" r="0" b="23"/>
            <wp:docPr id="7" name="图片 7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3834040" cy="2055535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矢量网络分析</w:t>
      </w:r>
    </w:p>
    <w:p>
      <w:pPr>
        <w:spacing w:before="150" w:after="15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drawing>
          <wp:inline distT="0" distB="0" distL="0" distR="0">
            <wp:extent cx="4069350" cy="2359573"/>
            <wp:effectExtent l="0" t="0" r="47" b="19"/>
            <wp:docPr id="10" name="图片 10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2" name="图片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4069350" cy="2359573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光时域/光功率测量</w:t>
      </w:r>
    </w:p>
    <w:p>
      <w:pPr>
        <w:spacing w:before="150" w:after="15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drawing>
          <wp:inline distT="0" distB="0" distL="0" distR="0">
            <wp:extent cx="4315447" cy="2544453"/>
            <wp:effectExtent l="0" t="0" r="21" b="17"/>
            <wp:docPr id="13" name="图片 13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5" name="图片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4315447" cy="2544453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TDR/DTF时域测量</w:t>
      </w:r>
    </w:p>
    <w:p>
      <w:pPr>
        <w:spacing w:before="150" w:after="15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drawing>
          <wp:inline distT="0" distB="0" distL="0" distR="0">
            <wp:extent cx="4271809" cy="2305178"/>
            <wp:effectExtent l="0" t="0" r="7" b="27"/>
            <wp:docPr id="16" name="图片 16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8" name="图片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4271809" cy="2305178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模拟解调分析</w:t>
      </w:r>
    </w:p>
    <w:p>
      <w:pPr>
        <w:spacing w:before="150" w:after="15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drawing>
          <wp:inline distT="0" distB="0" distL="0" distR="0">
            <wp:extent cx="4254446" cy="2428526"/>
            <wp:effectExtent l="0" t="0" r="21" b="26"/>
            <wp:docPr id="19" name="图片 19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1" name="图片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4254446" cy="2428526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噪声系数测量</w:t>
      </w:r>
    </w:p>
    <w:p>
      <w:pPr>
        <w:spacing w:before="150" w:after="15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drawing>
          <wp:inline distT="0" distB="0" distL="0" distR="0">
            <wp:extent cx="4435069" cy="2488093"/>
            <wp:effectExtent l="0" t="0" r="11" b="11"/>
            <wp:docPr id="22" name="图片 22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4" name="图片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4435069" cy="2488093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功率测量</w:t>
      </w:r>
    </w:p>
    <w:p>
      <w:pPr>
        <w:spacing w:before="150" w:after="15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drawing>
          <wp:inline distT="0" distB="0" distL="0" distR="0">
            <wp:extent cx="4590556" cy="2962481"/>
            <wp:effectExtent l="0" t="0" r="43" b="34"/>
            <wp:docPr id="25" name="图片 25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7" name="图片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4590556" cy="2962481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峰值功率测量</w:t>
      </w:r>
    </w:p>
    <w:p>
      <w:pPr>
        <w:jc w:val="both"/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r>
        <w:rPr>
          <w:b/>
          <w:color w:val="000000"/>
          <w:sz w:val="24"/>
          <w:szCs w:val="24"/>
        </w:rPr>
        <w:t>性能卓越，精准可靠</w:t>
      </w:r>
    </w:p>
    <w:p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4959系列综测仪在多功能集成的同时，具备高性能指标，频率范围覆盖54GHz，频谱最大分析带宽120MHz，1GHz载波相位噪声可达-110dBc/Hz@10kHz频偏，矢网最大系统动态范围可达113dB。无论是在实验室进行高精度科研测试、产品研发验证，还是在现场进行快速故障排查，4959均能以稳定、精准的测量结果为用户提供可靠支撑。</w:t>
      </w:r>
    </w:p>
    <w:p>
      <w:pPr>
        <w:jc w:val="both"/>
        <w:rPr>
          <w:color w:val="000000"/>
          <w:sz w:val="24"/>
          <w:szCs w:val="24"/>
        </w:rPr>
      </w:pPr>
    </w:p>
    <w:p>
      <w:pPr>
        <w:spacing w:before="150" w:after="15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drawing>
          <wp:inline distT="0" distB="0" distL="0" distR="0">
            <wp:extent cx="4080416" cy="2675850"/>
            <wp:effectExtent l="0" t="0" r="31" b="33"/>
            <wp:docPr id="28" name="图片 28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0" name="图片 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4080416" cy="267585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频谱相位噪声</w:t>
      </w:r>
    </w:p>
    <w:p>
      <w:pPr>
        <w:spacing w:before="150" w:after="15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drawing>
          <wp:inline distT="0" distB="0" distL="0" distR="0">
            <wp:extent cx="4302935" cy="2283063"/>
            <wp:effectExtent l="0" t="0" r="13" b="45"/>
            <wp:docPr id="31" name="图片 31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3" name="图片 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4302935" cy="2283063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矢网动态范围</w:t>
      </w:r>
    </w:p>
    <w:p>
      <w:pPr>
        <w:jc w:val="both"/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r>
        <w:rPr>
          <w:b/>
          <w:color w:val="000000"/>
          <w:sz w:val="24"/>
          <w:szCs w:val="24"/>
        </w:rPr>
        <w:t>广泛适配，赋能多行业发展</w:t>
      </w:r>
    </w:p>
    <w:p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4959系列手持式综合测试仪凭借集成化设计与高性能优势，已成功应用于多个行业核心场景。在航空航天领域，能为机载通信设备、卫星接收系统提供精准测试；在电子制造行业，可完成滤波器、功分器、天线等器件的射频性能检测。</w:t>
      </w:r>
    </w:p>
    <w:p>
      <w:pPr>
        <w:jc w:val="both"/>
        <w:rPr>
          <w:color w:val="000000"/>
          <w:sz w:val="24"/>
          <w:szCs w:val="24"/>
        </w:rPr>
      </w:pPr>
    </w:p>
    <w:p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4959系列综测仪为用户提供了全新的综合测试方案，可显著简化测试流程，提升设备运维效率，让复杂的综合测试变得简单高效。</w:t>
      </w:r>
    </w:p>
    <w:p>
      <w:pPr>
        <w:spacing w:before="150" w:after="150"/>
        <w:jc w:val="both"/>
        <w:rPr>
          <w:color w:val="000000"/>
          <w:sz w:val="24"/>
          <w:szCs w:val="24"/>
        </w:rPr>
      </w:pPr>
    </w:p>
    <w:sectPr>
      <w:pgSz w:w="11906" w:h="16838"/>
      <w:pgMar w:top="1440" w:right="1800" w:bottom="1440" w:left="1800" w:header="712" w:footer="853" w:gutter="0"/>
      <w:docGrid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minorHAnsi">
    <w:altName w:val="Noto Sans CJK SC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minorEastAsia">
    <w:altName w:val="Noto Sans CJK SC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Luxi Sans">
    <w:altName w:val="Noto Sans CJK SC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黑体">
    <w:panose1 w:val="00000000000000000000"/>
    <w:charset w:val="00"/>
    <w:family w:val="auto"/>
    <w:pitch w:val="variable"/>
    <w:sig w:usb0="00000000" w:usb1="00000000" w:usb2="00000000" w:usb3="00000000" w:csb0="00000000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36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1"/>
  <w:compat>
    <w:spaceForUL/>
    <w:balanceSingleByteDoubleByteWidth/>
    <w:ulTrailSpace/>
    <w:doNotExpandShiftReturn/>
    <w:adjustLineHeightInTable/>
    <w:growAutofit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snapToGrid w:val="0"/>
      <w:spacing w:before="60" w:after="60" w:line="312" w:lineRule="auto"/>
      <w:jc w:val="left"/>
    </w:pPr>
    <w:rPr>
      <w:rFonts w:ascii="minorHAnsi" w:eastAsia="minorEastAsia" w:cs="Droid Sans Fallback" w:hAnsi="minorHAnsi"/>
      <w:color w:val="333333"/>
      <w:kern w:val="2"/>
      <w:sz w:val="22"/>
      <w:szCs w:val="22"/>
    </w:rPr>
  </w:style>
  <w:style w:type="paragraph" w:styleId="1">
    <w:name w:val="heading 1"/>
    <w:basedOn w:val="0"/>
    <w:next w:val="0"/>
    <w:pPr>
      <w:keepNext/>
      <w:keepLines/>
      <w:widowControl w:val="0"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Luxi Sans" w:eastAsia="黑体" w:hAnsi="Luxi Sans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character" w:styleId="15">
    <w:name w:val="Hyperlink"/>
    <w:basedOn w:val="10"/>
    <w:rPr>
      <w:color w:val="1E6F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png"/><Relationship Id="rId3" Type="http://schemas.openxmlformats.org/officeDocument/2006/relationships/image" Target="media/5.png"/><Relationship Id="rId4" Type="http://schemas.openxmlformats.org/officeDocument/2006/relationships/image" Target="media/8.png"/><Relationship Id="rId5" Type="http://schemas.openxmlformats.org/officeDocument/2006/relationships/image" Target="media/11.png"/><Relationship Id="rId6" Type="http://schemas.openxmlformats.org/officeDocument/2006/relationships/image" Target="media/14.png"/><Relationship Id="rId7" Type="http://schemas.openxmlformats.org/officeDocument/2006/relationships/image" Target="media/17.png"/><Relationship Id="rId8" Type="http://schemas.openxmlformats.org/officeDocument/2006/relationships/image" Target="media/20.png"/><Relationship Id="rId9" Type="http://schemas.openxmlformats.org/officeDocument/2006/relationships/image" Target="media/23.png"/><Relationship Id="rId10" Type="http://schemas.openxmlformats.org/officeDocument/2006/relationships/image" Target="media/26.png"/><Relationship Id="rId11" Type="http://schemas.openxmlformats.org/officeDocument/2006/relationships/image" Target="media/29.png"/><Relationship Id="rId12" Type="http://schemas.openxmlformats.org/officeDocument/2006/relationships/image" Target="media/32.png"/><Relationship Id="rId13" Type="http://schemas.openxmlformats.org/officeDocument/2006/relationships/styles" Target="styles.xml"/><Relationship Id="rId14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5</TotalTime>
  <Application>Yozo_Office</Application>
  <Pages>1</Pages>
  <Words>17</Words>
  <Characters>22</Characters>
  <Lines>1</Lines>
  <Paragraphs>1</Paragraphs>
  <CharactersWithSpaces>22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lastModifiedBy>vivo用户</cp:lastModifiedBy>
  <cp:revision>0</cp:revision>
  <dcterms:created xsi:type="dcterms:W3CDTF">2026-06-04T15:12:24Z</dcterms:created>
  <dcterms:modified xsi:type="dcterms:W3CDTF">2026-06-04T07:18:59Z</dcterms:modified>
</cp:coreProperties>
</file>